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A92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12</w:t>
      </w:r>
      <w:r>
        <w:rPr>
          <w:rFonts w:hint="eastAsia"/>
        </w:rPr>
        <w:t>条関係</w:t>
      </w:r>
      <w:r>
        <w:t>)</w:t>
      </w:r>
    </w:p>
    <w:p w14:paraId="62391CBB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建設工事入札参加資格審査申請書</w:t>
      </w:r>
    </w:p>
    <w:p w14:paraId="441015AA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t>(</w:t>
      </w:r>
      <w:r>
        <w:rPr>
          <w:rFonts w:hint="eastAsia"/>
        </w:rPr>
        <w:t>特定建設工事共同企業体</w:t>
      </w:r>
      <w:r>
        <w:t>)</w:t>
      </w:r>
    </w:p>
    <w:p w14:paraId="381BEB88" w14:textId="77777777" w:rsidR="00AA0EED" w:rsidRDefault="00AA0EED">
      <w:pPr>
        <w:wordWrap w:val="0"/>
        <w:overflowPunct w:val="0"/>
        <w:autoSpaceDE w:val="0"/>
        <w:autoSpaceDN w:val="0"/>
      </w:pPr>
    </w:p>
    <w:p w14:paraId="222792E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633B813B" w14:textId="77777777" w:rsidR="00AA0EED" w:rsidRDefault="00AA0EED">
      <w:pPr>
        <w:wordWrap w:val="0"/>
        <w:overflowPunct w:val="0"/>
        <w:autoSpaceDE w:val="0"/>
        <w:autoSpaceDN w:val="0"/>
      </w:pPr>
    </w:p>
    <w:p w14:paraId="7CD9A20D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那須塩原市長　　　　様</w:t>
      </w:r>
    </w:p>
    <w:p w14:paraId="442AC2F6" w14:textId="77777777" w:rsidR="00AA0EED" w:rsidRDefault="00AA0EED">
      <w:pPr>
        <w:wordWrap w:val="0"/>
        <w:overflowPunct w:val="0"/>
        <w:autoSpaceDE w:val="0"/>
        <w:autoSpaceDN w:val="0"/>
      </w:pPr>
    </w:p>
    <w:p w14:paraId="3786231F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共同企業体の名称　　　　　　　　　　　　　　</w:t>
      </w:r>
    </w:p>
    <w:p w14:paraId="2FFE283E" w14:textId="77777777" w:rsidR="00AA0EED" w:rsidRDefault="00AA0EED">
      <w:pPr>
        <w:wordWrap w:val="0"/>
        <w:overflowPunct w:val="0"/>
        <w:autoSpaceDE w:val="0"/>
        <w:autoSpaceDN w:val="0"/>
      </w:pPr>
    </w:p>
    <w:p w14:paraId="445A8D0B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特定建設工事共同企業体　</w:t>
      </w:r>
    </w:p>
    <w:p w14:paraId="60E1B383" w14:textId="77777777" w:rsidR="00AA0EED" w:rsidRDefault="00AA0EED">
      <w:pPr>
        <w:wordWrap w:val="0"/>
        <w:overflowPunct w:val="0"/>
        <w:autoSpaceDE w:val="0"/>
        <w:autoSpaceDN w:val="0"/>
      </w:pPr>
    </w:p>
    <w:p w14:paraId="4DB0A49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共同企業体の代表者　　　　　　　　　　　　　</w:t>
      </w:r>
    </w:p>
    <w:p w14:paraId="0CA74CAA" w14:textId="77777777" w:rsidR="00AA0EED" w:rsidRDefault="002C3654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26AF06F0" wp14:editId="23A9DB23">
                <wp:simplePos x="0" y="0"/>
                <wp:positionH relativeFrom="column">
                  <wp:posOffset>5103495</wp:posOffset>
                </wp:positionH>
                <wp:positionV relativeFrom="paragraph">
                  <wp:posOffset>878840</wp:posOffset>
                </wp:positionV>
                <wp:extent cx="152400" cy="152400"/>
                <wp:effectExtent l="0" t="0" r="0" b="0"/>
                <wp:wrapNone/>
                <wp:docPr id="3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7F64C4" id="Oval 2" o:spid="_x0000_s1026" style="position:absolute;left:0;text-align:left;margin-left:401.85pt;margin-top:69.2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FaR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Kk&#10;SAsSPe6JRJ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46489F29" wp14:editId="6B0ED2BD">
                <wp:simplePos x="0" y="0"/>
                <wp:positionH relativeFrom="column">
                  <wp:posOffset>5122545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1EC6CC" id="Oval 3" o:spid="_x0000_s1026" style="position:absolute;left:0;text-align:left;margin-left:403.35pt;margin-top:3.6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4st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Ck&#10;SAsSPe6JRN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AA0EED">
        <w:rPr>
          <w:rFonts w:hint="eastAsia"/>
        </w:rPr>
        <w:t xml:space="preserve">住所、名称及び代表者　　　　　　　　　　印　</w:t>
      </w:r>
    </w:p>
    <w:p w14:paraId="0934C963" w14:textId="77777777" w:rsidR="00AA0EED" w:rsidRDefault="00AA0EED">
      <w:pPr>
        <w:wordWrap w:val="0"/>
        <w:overflowPunct w:val="0"/>
        <w:autoSpaceDE w:val="0"/>
        <w:autoSpaceDN w:val="0"/>
      </w:pPr>
    </w:p>
    <w:p w14:paraId="491E9436" w14:textId="77777777" w:rsidR="00AA0EED" w:rsidRDefault="00AA0EED">
      <w:pPr>
        <w:wordWrap w:val="0"/>
        <w:overflowPunct w:val="0"/>
        <w:autoSpaceDE w:val="0"/>
        <w:autoSpaceDN w:val="0"/>
      </w:pPr>
    </w:p>
    <w:p w14:paraId="3528ACC4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共同企業体の構成員　　　　　　　　　　　　　</w:t>
      </w:r>
    </w:p>
    <w:p w14:paraId="7478AA2D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54256B6B" w14:textId="77777777" w:rsidR="00241FE6" w:rsidRDefault="002C3654" w:rsidP="00241FE6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32B79D9D" wp14:editId="7F2BCFB9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1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F0264A" id="Oval 4" o:spid="_x0000_s1026" style="position:absolute;margin-left:401.1pt;margin-top:52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241FE6">
        <w:rPr>
          <w:rFonts w:hint="eastAsia"/>
        </w:rPr>
        <w:t xml:space="preserve">　　　</w:t>
      </w:r>
    </w:p>
    <w:p w14:paraId="3A96D771" w14:textId="77777777" w:rsidR="00241FE6" w:rsidRP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47D3CF49" w14:textId="77777777" w:rsid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18B33D10" w14:textId="77777777" w:rsidR="00713B9E" w:rsidRDefault="00241FE6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2F3A4297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58DEB736" wp14:editId="732781F5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2098049959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DD9545" id="Oval 4" o:spid="_x0000_s1026" style="position:absolute;margin-left:401.1pt;margin-top:52.2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rFonts w:hint="eastAsia"/>
        </w:rPr>
        <w:t xml:space="preserve">　　　</w:t>
      </w:r>
    </w:p>
    <w:p w14:paraId="69196209" w14:textId="77777777" w:rsidR="00713B9E" w:rsidRPr="00241FE6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0DD2E28B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67473358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31899501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121FAB68" wp14:editId="63FF651C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1271616073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862847" id="Oval 4" o:spid="_x0000_s1026" style="position:absolute;margin-left:401.1pt;margin-top:52.2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rFonts w:hint="eastAsia"/>
        </w:rPr>
        <w:t xml:space="preserve">　　　</w:t>
      </w:r>
    </w:p>
    <w:p w14:paraId="06261FA2" w14:textId="77777777" w:rsidR="00713B9E" w:rsidRPr="00241FE6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7F983C46" w14:textId="77777777" w:rsidR="00713B9E" w:rsidRDefault="00713B9E" w:rsidP="00713B9E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0E4D5300" w14:textId="77777777" w:rsidR="00713B9E" w:rsidRDefault="00713B9E" w:rsidP="00713B9E">
      <w:pPr>
        <w:wordWrap w:val="0"/>
        <w:overflowPunct w:val="0"/>
        <w:autoSpaceDE w:val="0"/>
        <w:autoSpaceDN w:val="0"/>
        <w:ind w:firstLineChars="1850" w:firstLine="3885"/>
      </w:pPr>
      <w:r>
        <w:rPr>
          <w:rFonts w:hint="eastAsia"/>
        </w:rPr>
        <w:t xml:space="preserve">住所、名称及び代表者　　　　　　　　　　印　</w:t>
      </w:r>
    </w:p>
    <w:p w14:paraId="23C3F711" w14:textId="18539097" w:rsidR="00AA0EED" w:rsidRPr="00713B9E" w:rsidRDefault="00AA0EED" w:rsidP="00EA40FE">
      <w:pPr>
        <w:wordWrap w:val="0"/>
        <w:overflowPunct w:val="0"/>
        <w:autoSpaceDE w:val="0"/>
        <w:autoSpaceDN w:val="0"/>
        <w:ind w:firstLineChars="1850" w:firstLine="3885"/>
      </w:pPr>
    </w:p>
    <w:p w14:paraId="2FEA0EF5" w14:textId="77777777" w:rsidR="00AA0EED" w:rsidRDefault="00241FE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</w:t>
      </w:r>
    </w:p>
    <w:p w14:paraId="414CA74B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今般、連帯責任によって請負工事の共同施工を行うため、　　　　　　を代表とする　　　　　　　　　　　　　特定建設工事共同企業体を結成したので、同共同企業体を貴施工の請負工事の入札に参加したく、別冊指定の書類を添えて申請します。</w:t>
      </w:r>
    </w:p>
    <w:p w14:paraId="34BABD5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なお、この参加申請書及び添付書類のすべての記載事項は、事実と相違ないことを誓約します。</w:t>
      </w:r>
    </w:p>
    <w:p w14:paraId="0F57526D" w14:textId="77777777" w:rsidR="00713B9E" w:rsidRDefault="00713B9E">
      <w:pPr>
        <w:wordWrap w:val="0"/>
        <w:overflowPunct w:val="0"/>
        <w:autoSpaceDE w:val="0"/>
        <w:autoSpaceDN w:val="0"/>
        <w:jc w:val="center"/>
      </w:pPr>
    </w:p>
    <w:p w14:paraId="771F19A5" w14:textId="77777777" w:rsidR="00713B9E" w:rsidRDefault="00713B9E">
      <w:pPr>
        <w:wordWrap w:val="0"/>
        <w:overflowPunct w:val="0"/>
        <w:autoSpaceDE w:val="0"/>
        <w:autoSpaceDN w:val="0"/>
        <w:jc w:val="center"/>
      </w:pPr>
    </w:p>
    <w:p w14:paraId="35EC28A2" w14:textId="77777777" w:rsidR="00713B9E" w:rsidRDefault="00713B9E">
      <w:pPr>
        <w:wordWrap w:val="0"/>
        <w:overflowPunct w:val="0"/>
        <w:autoSpaceDE w:val="0"/>
        <w:autoSpaceDN w:val="0"/>
        <w:jc w:val="center"/>
      </w:pPr>
    </w:p>
    <w:p w14:paraId="7AFF7FCF" w14:textId="7F27D390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lastRenderedPageBreak/>
        <w:t>記</w:t>
      </w:r>
    </w:p>
    <w:p w14:paraId="36D71F09" w14:textId="77777777" w:rsidR="00AA0EED" w:rsidRDefault="00AA0EED">
      <w:pPr>
        <w:wordWrap w:val="0"/>
        <w:overflowPunct w:val="0"/>
        <w:autoSpaceDE w:val="0"/>
        <w:autoSpaceDN w:val="0"/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127"/>
      </w:tblGrid>
      <w:tr w:rsidR="00AA0EED" w14:paraId="5119D793" w14:textId="77777777" w:rsidTr="00713B9E">
        <w:trPr>
          <w:cantSplit/>
          <w:trHeight w:val="357"/>
        </w:trPr>
        <w:tc>
          <w:tcPr>
            <w:tcW w:w="2126" w:type="dxa"/>
            <w:vAlign w:val="center"/>
          </w:tcPr>
          <w:p w14:paraId="75CE7967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2126" w:type="dxa"/>
            <w:vAlign w:val="center"/>
          </w:tcPr>
          <w:p w14:paraId="0D145C28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26" w:type="dxa"/>
            <w:vAlign w:val="center"/>
          </w:tcPr>
          <w:p w14:paraId="61202832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127" w:type="dxa"/>
            <w:vAlign w:val="center"/>
          </w:tcPr>
          <w:p w14:paraId="29B2F2D0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営業の種目</w:t>
            </w:r>
          </w:p>
        </w:tc>
      </w:tr>
      <w:tr w:rsidR="00AA0EED" w14:paraId="6E291F1C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676FFD37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4E520683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3BD0C02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5267AB7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41FE6" w14:paraId="5636C113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3A9B6830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76F8CC61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41C5A85D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7" w:type="dxa"/>
            <w:vAlign w:val="center"/>
          </w:tcPr>
          <w:p w14:paraId="56D8CCD4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</w:tr>
      <w:tr w:rsidR="00AA0EED" w14:paraId="744176FC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0D99CA80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5FFA46BF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1F78FAB6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7F36CC1D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713B9E" w14:paraId="08A2124D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7E731027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1F3FAC6B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68C64F46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7" w:type="dxa"/>
            <w:vAlign w:val="center"/>
          </w:tcPr>
          <w:p w14:paraId="1ADC186F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  <w:tr w:rsidR="00713B9E" w14:paraId="43D2F62D" w14:textId="77777777" w:rsidTr="00713B9E">
        <w:trPr>
          <w:cantSplit/>
          <w:trHeight w:val="675"/>
        </w:trPr>
        <w:tc>
          <w:tcPr>
            <w:tcW w:w="2126" w:type="dxa"/>
            <w:vAlign w:val="center"/>
          </w:tcPr>
          <w:p w14:paraId="4CA4BB62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66B58D45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6" w:type="dxa"/>
            <w:vAlign w:val="center"/>
          </w:tcPr>
          <w:p w14:paraId="5DF974C5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2127" w:type="dxa"/>
            <w:vAlign w:val="center"/>
          </w:tcPr>
          <w:p w14:paraId="46018833" w14:textId="77777777" w:rsidR="00713B9E" w:rsidRDefault="00713B9E">
            <w:pPr>
              <w:wordWrap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</w:tbl>
    <w:p w14:paraId="0E7E8488" w14:textId="77777777" w:rsidR="00AA0EED" w:rsidRDefault="00AA0EED">
      <w:pPr>
        <w:wordWrap w:val="0"/>
        <w:overflowPunct w:val="0"/>
        <w:autoSpaceDE w:val="0"/>
        <w:autoSpaceDN w:val="0"/>
        <w:spacing w:line="20" w:lineRule="exact"/>
      </w:pPr>
    </w:p>
    <w:sectPr w:rsidR="00AA0EE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96FD" w14:textId="77777777" w:rsidR="00D538BD" w:rsidRDefault="00D538BD">
      <w:r>
        <w:separator/>
      </w:r>
    </w:p>
  </w:endnote>
  <w:endnote w:type="continuationSeparator" w:id="0">
    <w:p w14:paraId="4C67874E" w14:textId="77777777" w:rsidR="00D538BD" w:rsidRDefault="00D5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D7F30" w14:textId="77777777" w:rsidR="00D538BD" w:rsidRDefault="00D538BD">
      <w:r>
        <w:separator/>
      </w:r>
    </w:p>
  </w:footnote>
  <w:footnote w:type="continuationSeparator" w:id="0">
    <w:p w14:paraId="658CEF66" w14:textId="77777777" w:rsidR="00D538BD" w:rsidRDefault="00D53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EED"/>
    <w:rsid w:val="00241FE6"/>
    <w:rsid w:val="002C3654"/>
    <w:rsid w:val="00324862"/>
    <w:rsid w:val="00713B9E"/>
    <w:rsid w:val="00830A20"/>
    <w:rsid w:val="00891501"/>
    <w:rsid w:val="00925F7C"/>
    <w:rsid w:val="00AA0EED"/>
    <w:rsid w:val="00D538BD"/>
    <w:rsid w:val="00EA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C3FA46"/>
  <w14:defaultImageDpi w14:val="0"/>
  <w15:docId w15:val="{CE070FAD-EC30-47F4-82AC-7C47A223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6032;&#20214;&#12539;&#21407;&#35696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那須塩原市</cp:lastModifiedBy>
  <cp:revision>2</cp:revision>
  <dcterms:created xsi:type="dcterms:W3CDTF">2026-10-13T04:05:00Z</dcterms:created>
  <dcterms:modified xsi:type="dcterms:W3CDTF">2026-10-13T04:05:00Z</dcterms:modified>
</cp:coreProperties>
</file>