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A92E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12</w:t>
      </w:r>
      <w:r>
        <w:rPr>
          <w:rFonts w:hint="eastAsia"/>
        </w:rPr>
        <w:t>条関係</w:t>
      </w:r>
      <w:r>
        <w:t>)</w:t>
      </w:r>
    </w:p>
    <w:p w14:paraId="62391CBB" w14:textId="77777777" w:rsidR="00AA0EED" w:rsidRDefault="00AA0E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建設工事入札参加資格審査申請書</w:t>
      </w:r>
    </w:p>
    <w:p w14:paraId="441015AA" w14:textId="77777777" w:rsidR="00AA0EED" w:rsidRDefault="00AA0EED">
      <w:pPr>
        <w:wordWrap w:val="0"/>
        <w:overflowPunct w:val="0"/>
        <w:autoSpaceDE w:val="0"/>
        <w:autoSpaceDN w:val="0"/>
        <w:jc w:val="center"/>
      </w:pPr>
      <w:r>
        <w:t>(</w:t>
      </w:r>
      <w:r>
        <w:rPr>
          <w:rFonts w:hint="eastAsia"/>
        </w:rPr>
        <w:t>特定建設工事共同企業体</w:t>
      </w:r>
      <w:r>
        <w:t>)</w:t>
      </w:r>
    </w:p>
    <w:p w14:paraId="381BEB88" w14:textId="77777777" w:rsidR="00AA0EED" w:rsidRDefault="00AA0EED">
      <w:pPr>
        <w:wordWrap w:val="0"/>
        <w:overflowPunct w:val="0"/>
        <w:autoSpaceDE w:val="0"/>
        <w:autoSpaceDN w:val="0"/>
      </w:pPr>
    </w:p>
    <w:p w14:paraId="222792E8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</w:t>
      </w:r>
    </w:p>
    <w:p w14:paraId="633B813B" w14:textId="77777777" w:rsidR="00AA0EED" w:rsidRDefault="00AA0EED">
      <w:pPr>
        <w:wordWrap w:val="0"/>
        <w:overflowPunct w:val="0"/>
        <w:autoSpaceDE w:val="0"/>
        <w:autoSpaceDN w:val="0"/>
      </w:pPr>
    </w:p>
    <w:p w14:paraId="7CD9A20D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那須塩原市長　　　　様</w:t>
      </w:r>
    </w:p>
    <w:p w14:paraId="442AC2F6" w14:textId="77777777" w:rsidR="00AA0EED" w:rsidRDefault="00AA0EED">
      <w:pPr>
        <w:wordWrap w:val="0"/>
        <w:overflowPunct w:val="0"/>
        <w:autoSpaceDE w:val="0"/>
        <w:autoSpaceDN w:val="0"/>
      </w:pPr>
    </w:p>
    <w:p w14:paraId="3786231F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共同企業体の名称　　　　　　　　　　　　　　</w:t>
      </w:r>
    </w:p>
    <w:p w14:paraId="2FFE283E" w14:textId="77777777" w:rsidR="00AA0EED" w:rsidRDefault="00AA0EED">
      <w:pPr>
        <w:wordWrap w:val="0"/>
        <w:overflowPunct w:val="0"/>
        <w:autoSpaceDE w:val="0"/>
        <w:autoSpaceDN w:val="0"/>
      </w:pPr>
    </w:p>
    <w:p w14:paraId="445A8D0B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特定建設工事共同企業体　</w:t>
      </w:r>
    </w:p>
    <w:p w14:paraId="60E1B383" w14:textId="77777777" w:rsidR="00AA0EED" w:rsidRDefault="00AA0EED">
      <w:pPr>
        <w:wordWrap w:val="0"/>
        <w:overflowPunct w:val="0"/>
        <w:autoSpaceDE w:val="0"/>
        <w:autoSpaceDN w:val="0"/>
      </w:pPr>
    </w:p>
    <w:p w14:paraId="4DB0A498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共同企業体の代表者　　　　　　　　　　　　　</w:t>
      </w:r>
    </w:p>
    <w:p w14:paraId="0CA74CAA" w14:textId="77777777" w:rsidR="00AA0EED" w:rsidRDefault="002C3654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26AF06F0" wp14:editId="23A9DB23">
                <wp:simplePos x="0" y="0"/>
                <wp:positionH relativeFrom="column">
                  <wp:posOffset>5103495</wp:posOffset>
                </wp:positionH>
                <wp:positionV relativeFrom="paragraph">
                  <wp:posOffset>878840</wp:posOffset>
                </wp:positionV>
                <wp:extent cx="152400" cy="152400"/>
                <wp:effectExtent l="0" t="0" r="0" b="0"/>
                <wp:wrapNone/>
                <wp:docPr id="3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7F64C4" id="Oval 2" o:spid="_x0000_s1026" style="position:absolute;left:0;text-align:left;margin-left:401.85pt;margin-top:69.2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" o:allowincell="f" filled="f" strokeweight=".5pt">
                <o:lock v:ext="edit" aspectratio="t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 wp14:anchorId="46489F29" wp14:editId="6B0ED2BD">
                <wp:simplePos x="0" y="0"/>
                <wp:positionH relativeFrom="column">
                  <wp:posOffset>5122545</wp:posOffset>
                </wp:positionH>
                <wp:positionV relativeFrom="paragraph">
                  <wp:posOffset>46355</wp:posOffset>
                </wp:positionV>
                <wp:extent cx="152400" cy="152400"/>
                <wp:effectExtent l="0" t="0" r="0" b="0"/>
                <wp:wrapNone/>
                <wp:docPr id="2" name="Ova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1EC6CC" id="Oval 3" o:spid="_x0000_s1026" style="position:absolute;left:0;text-align:left;margin-left:403.35pt;margin-top:3.6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AA0EED">
        <w:rPr>
          <w:rFonts w:hint="eastAsia"/>
        </w:rPr>
        <w:t xml:space="preserve">住所、名称及び代表者　　　　　　　　　　印　</w:t>
      </w:r>
    </w:p>
    <w:p w14:paraId="0934C963" w14:textId="77777777" w:rsidR="00AA0EED" w:rsidRDefault="00AA0EED">
      <w:pPr>
        <w:wordWrap w:val="0"/>
        <w:overflowPunct w:val="0"/>
        <w:autoSpaceDE w:val="0"/>
        <w:autoSpaceDN w:val="0"/>
      </w:pPr>
    </w:p>
    <w:p w14:paraId="491E9436" w14:textId="77777777" w:rsidR="00AA0EED" w:rsidRDefault="00AA0EED">
      <w:pPr>
        <w:wordWrap w:val="0"/>
        <w:overflowPunct w:val="0"/>
        <w:autoSpaceDE w:val="0"/>
        <w:autoSpaceDN w:val="0"/>
      </w:pPr>
    </w:p>
    <w:p w14:paraId="3528ACC4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共同企業体の構成員　　　　　　　　　　　　　</w:t>
      </w:r>
    </w:p>
    <w:p w14:paraId="7478AA2D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住所、名称及び代表者　　　　　　　　　　印　</w:t>
      </w:r>
    </w:p>
    <w:p w14:paraId="54256B6B" w14:textId="77777777" w:rsidR="00241FE6" w:rsidRDefault="002C3654" w:rsidP="00241FE6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32B79D9D" wp14:editId="7F2BCFB9">
                <wp:simplePos x="0" y="0"/>
                <wp:positionH relativeFrom="column">
                  <wp:posOffset>5093970</wp:posOffset>
                </wp:positionH>
                <wp:positionV relativeFrom="paragraph">
                  <wp:posOffset>662940</wp:posOffset>
                </wp:positionV>
                <wp:extent cx="152400" cy="152400"/>
                <wp:effectExtent l="0" t="0" r="0" b="0"/>
                <wp:wrapNone/>
                <wp:docPr id="1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C8F399" id="Oval 4" o:spid="_x0000_s1026" style="position:absolute;margin-left:401.1pt;margin-top:52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Cw711c3gAAAAsBAAAPAAAA&#10;AAAAAAAAAAAAAFsEAABkcnMvZG93bnJldi54bWxQSwUGAAAAAAQABADzAAAAZgUAAAAA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241FE6">
        <w:rPr>
          <w:rFonts w:hint="eastAsia"/>
        </w:rPr>
        <w:t xml:space="preserve">　　　</w:t>
      </w:r>
    </w:p>
    <w:p w14:paraId="3A96D771" w14:textId="77777777" w:rsidR="00241FE6" w:rsidRPr="00241FE6" w:rsidRDefault="00241FE6" w:rsidP="00241FE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47D3CF49" w14:textId="77777777" w:rsidR="00241FE6" w:rsidRDefault="00241FE6" w:rsidP="00241FE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共同企業体の構成員　　　　　　　　　　　　　</w:t>
      </w:r>
    </w:p>
    <w:p w14:paraId="18B33D10" w14:textId="77777777" w:rsidR="00713B9E" w:rsidRDefault="00241FE6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住所、名称及び代表者　　　　　　　　　　印　</w:t>
      </w:r>
    </w:p>
    <w:p w14:paraId="2F3A4297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 wp14:anchorId="58DEB736" wp14:editId="732781F5">
                <wp:simplePos x="0" y="0"/>
                <wp:positionH relativeFrom="column">
                  <wp:posOffset>5093970</wp:posOffset>
                </wp:positionH>
                <wp:positionV relativeFrom="paragraph">
                  <wp:posOffset>662940</wp:posOffset>
                </wp:positionV>
                <wp:extent cx="152400" cy="152400"/>
                <wp:effectExtent l="0" t="0" r="0" b="0"/>
                <wp:wrapNone/>
                <wp:docPr id="2098049959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6C71AF" id="Oval 4" o:spid="_x0000_s1026" style="position:absolute;margin-left:401.1pt;margin-top:52.2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Cw711c3gAAAAsBAAAPAAAA&#10;AAAAAAAAAAAAAFsEAABkcnMvZG93bnJldi54bWxQSwUGAAAAAAQABADzAAAAZgUAAAAA&#10;" o:allowincell="f" filled="f" strokeweight=".5pt">
                <o:lock v:ext="edit" aspectratio="t"/>
                <w10:anchorlock/>
              </v:oval>
            </w:pict>
          </mc:Fallback>
        </mc:AlternateContent>
      </w:r>
      <w:r>
        <w:rPr>
          <w:rFonts w:hint="eastAsia"/>
        </w:rPr>
        <w:t xml:space="preserve">　　　</w:t>
      </w:r>
    </w:p>
    <w:p w14:paraId="69196209" w14:textId="77777777" w:rsidR="00713B9E" w:rsidRPr="00241FE6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0DD2E28B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共同企業体の構成員　　　　　　　　　　　　　</w:t>
      </w:r>
    </w:p>
    <w:p w14:paraId="67473358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住所、名称及び代表者　　　　　　　　　　印　</w:t>
      </w:r>
    </w:p>
    <w:p w14:paraId="23C3F711" w14:textId="18539097" w:rsidR="00AA0EED" w:rsidRPr="00713B9E" w:rsidRDefault="00AA0EED" w:rsidP="00EA40FE">
      <w:pPr>
        <w:wordWrap w:val="0"/>
        <w:overflowPunct w:val="0"/>
        <w:autoSpaceDE w:val="0"/>
        <w:autoSpaceDN w:val="0"/>
        <w:ind w:firstLineChars="1850" w:firstLine="3885"/>
      </w:pPr>
    </w:p>
    <w:p w14:paraId="2FEA0EF5" w14:textId="77777777" w:rsidR="00AA0EED" w:rsidRDefault="00241FE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　　　　　　　　　　　　　</w:t>
      </w:r>
    </w:p>
    <w:p w14:paraId="414CA74B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今般、連帯責任によって請負工事の共同施工を行うため、　　　　　　を代表とする　　　　　　　　　　　　　特定建設工事共同企業体を結成したので、同共同企業体を貴施工の請負工事の入札に参加したく、別冊指定の書類を添えて申請します。</w:t>
      </w:r>
    </w:p>
    <w:p w14:paraId="34BABD5E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なお、この参加申請書及び添付書類のすべての記載事項は、事実と相違ないことを誓約します。</w:t>
      </w:r>
    </w:p>
    <w:p w14:paraId="35EC28A2" w14:textId="77777777" w:rsidR="00713B9E" w:rsidRDefault="00713B9E">
      <w:pPr>
        <w:wordWrap w:val="0"/>
        <w:overflowPunct w:val="0"/>
        <w:autoSpaceDE w:val="0"/>
        <w:autoSpaceDN w:val="0"/>
        <w:jc w:val="center"/>
      </w:pPr>
    </w:p>
    <w:p w14:paraId="54DCBDF3" w14:textId="77777777" w:rsidR="00735E83" w:rsidRDefault="00735E83">
      <w:pPr>
        <w:wordWrap w:val="0"/>
        <w:overflowPunct w:val="0"/>
        <w:autoSpaceDE w:val="0"/>
        <w:autoSpaceDN w:val="0"/>
        <w:jc w:val="center"/>
      </w:pPr>
    </w:p>
    <w:p w14:paraId="67FF6889" w14:textId="77777777" w:rsidR="00735E83" w:rsidRDefault="00735E83">
      <w:pPr>
        <w:wordWrap w:val="0"/>
        <w:overflowPunct w:val="0"/>
        <w:autoSpaceDE w:val="0"/>
        <w:autoSpaceDN w:val="0"/>
        <w:jc w:val="center"/>
      </w:pPr>
    </w:p>
    <w:p w14:paraId="3AB8CECF" w14:textId="77777777" w:rsidR="00735E83" w:rsidRDefault="00735E83">
      <w:pPr>
        <w:wordWrap w:val="0"/>
        <w:overflowPunct w:val="0"/>
        <w:autoSpaceDE w:val="0"/>
        <w:autoSpaceDN w:val="0"/>
        <w:jc w:val="center"/>
      </w:pPr>
    </w:p>
    <w:p w14:paraId="39B29908" w14:textId="77777777" w:rsidR="00735E83" w:rsidRDefault="00735E83">
      <w:pPr>
        <w:wordWrap w:val="0"/>
        <w:overflowPunct w:val="0"/>
        <w:autoSpaceDE w:val="0"/>
        <w:autoSpaceDN w:val="0"/>
        <w:jc w:val="center"/>
      </w:pPr>
    </w:p>
    <w:p w14:paraId="51C84A40" w14:textId="77777777" w:rsidR="00735E83" w:rsidRDefault="00735E83">
      <w:pPr>
        <w:wordWrap w:val="0"/>
        <w:overflowPunct w:val="0"/>
        <w:autoSpaceDE w:val="0"/>
        <w:autoSpaceDN w:val="0"/>
        <w:jc w:val="center"/>
      </w:pPr>
    </w:p>
    <w:p w14:paraId="14375021" w14:textId="77777777" w:rsidR="00735E83" w:rsidRDefault="00735E83">
      <w:pPr>
        <w:wordWrap w:val="0"/>
        <w:overflowPunct w:val="0"/>
        <w:autoSpaceDE w:val="0"/>
        <w:autoSpaceDN w:val="0"/>
        <w:jc w:val="center"/>
        <w:rPr>
          <w:rFonts w:hint="eastAsia"/>
        </w:rPr>
      </w:pPr>
    </w:p>
    <w:p w14:paraId="7AFF7FCF" w14:textId="7F27D390" w:rsidR="00AA0EED" w:rsidRDefault="00AA0E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lastRenderedPageBreak/>
        <w:t>記</w:t>
      </w:r>
    </w:p>
    <w:p w14:paraId="36D71F09" w14:textId="77777777" w:rsidR="00AA0EED" w:rsidRDefault="00AA0EED">
      <w:pPr>
        <w:wordWrap w:val="0"/>
        <w:overflowPunct w:val="0"/>
        <w:autoSpaceDE w:val="0"/>
        <w:autoSpaceDN w:val="0"/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2126"/>
        <w:gridCol w:w="2126"/>
        <w:gridCol w:w="2127"/>
      </w:tblGrid>
      <w:tr w:rsidR="00AA0EED" w14:paraId="5119D793" w14:textId="77777777" w:rsidTr="00713B9E">
        <w:trPr>
          <w:cantSplit/>
          <w:trHeight w:val="357"/>
        </w:trPr>
        <w:tc>
          <w:tcPr>
            <w:tcW w:w="2126" w:type="dxa"/>
            <w:vAlign w:val="center"/>
          </w:tcPr>
          <w:p w14:paraId="75CE7967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2126" w:type="dxa"/>
            <w:vAlign w:val="center"/>
          </w:tcPr>
          <w:p w14:paraId="0D145C28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26" w:type="dxa"/>
            <w:vAlign w:val="center"/>
          </w:tcPr>
          <w:p w14:paraId="61202832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127" w:type="dxa"/>
            <w:vAlign w:val="center"/>
          </w:tcPr>
          <w:p w14:paraId="29B2F2D0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営業の種目</w:t>
            </w:r>
          </w:p>
        </w:tc>
      </w:tr>
      <w:tr w:rsidR="00AA0EED" w14:paraId="6E291F1C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676FFD37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4E520683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3BD0C022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vAlign w:val="center"/>
          </w:tcPr>
          <w:p w14:paraId="5267AB72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41FE6" w14:paraId="5636C113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3A9B6830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14:paraId="76F8CC61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14:paraId="41C5A85D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7" w:type="dxa"/>
            <w:vAlign w:val="center"/>
          </w:tcPr>
          <w:p w14:paraId="56D8CCD4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</w:tr>
      <w:tr w:rsidR="00AA0EED" w14:paraId="744176FC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0D99CA80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5FFA46BF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1F78FAB6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vAlign w:val="center"/>
          </w:tcPr>
          <w:p w14:paraId="7F36CC1D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13B9E" w14:paraId="08A2124D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7E731027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6" w:type="dxa"/>
            <w:vAlign w:val="center"/>
          </w:tcPr>
          <w:p w14:paraId="1F3FAC6B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6" w:type="dxa"/>
            <w:vAlign w:val="center"/>
          </w:tcPr>
          <w:p w14:paraId="68C64F46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7" w:type="dxa"/>
            <w:vAlign w:val="center"/>
          </w:tcPr>
          <w:p w14:paraId="1ADC186F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</w:tr>
    </w:tbl>
    <w:p w14:paraId="0E7E8488" w14:textId="77777777" w:rsidR="00AA0EED" w:rsidRDefault="00AA0EED">
      <w:pPr>
        <w:wordWrap w:val="0"/>
        <w:overflowPunct w:val="0"/>
        <w:autoSpaceDE w:val="0"/>
        <w:autoSpaceDN w:val="0"/>
        <w:spacing w:line="20" w:lineRule="exact"/>
      </w:pPr>
    </w:p>
    <w:sectPr w:rsidR="00AA0EE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EF14" w14:textId="77777777" w:rsidR="00C71461" w:rsidRDefault="00C71461">
      <w:r>
        <w:separator/>
      </w:r>
    </w:p>
  </w:endnote>
  <w:endnote w:type="continuationSeparator" w:id="0">
    <w:p w14:paraId="0BA4AB55" w14:textId="77777777" w:rsidR="00C71461" w:rsidRDefault="00C71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71699" w14:textId="77777777" w:rsidR="00C71461" w:rsidRDefault="00C71461">
      <w:r>
        <w:separator/>
      </w:r>
    </w:p>
  </w:footnote>
  <w:footnote w:type="continuationSeparator" w:id="0">
    <w:p w14:paraId="6740BF6D" w14:textId="77777777" w:rsidR="00C71461" w:rsidRDefault="00C71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EED"/>
    <w:rsid w:val="00241FE6"/>
    <w:rsid w:val="002C3654"/>
    <w:rsid w:val="00324862"/>
    <w:rsid w:val="00713B9E"/>
    <w:rsid w:val="00735E83"/>
    <w:rsid w:val="00830A20"/>
    <w:rsid w:val="00891501"/>
    <w:rsid w:val="00925F7C"/>
    <w:rsid w:val="00AA0EED"/>
    <w:rsid w:val="00C71461"/>
    <w:rsid w:val="00EA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C3FA46"/>
  <w14:defaultImageDpi w14:val="0"/>
  <w15:docId w15:val="{CE070FAD-EC30-47F4-82AC-7C47A223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6032;&#20214;&#12539;&#21407;&#35696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那須塩原市</cp:lastModifiedBy>
  <cp:revision>2</cp:revision>
  <dcterms:created xsi:type="dcterms:W3CDTF">2026-10-13T04:05:00Z</dcterms:created>
  <dcterms:modified xsi:type="dcterms:W3CDTF">2026-10-13T04:05:00Z</dcterms:modified>
</cp:coreProperties>
</file>